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8C4" w:rsidRDefault="00F4459B" w:rsidP="00D838C4">
      <w:pPr>
        <w:spacing w:after="0" w:line="240" w:lineRule="auto"/>
        <w:ind w:left="144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F6C64" wp14:editId="0A0DF8FF">
                <wp:simplePos x="0" y="0"/>
                <wp:positionH relativeFrom="column">
                  <wp:posOffset>1390650</wp:posOffset>
                </wp:positionH>
                <wp:positionV relativeFrom="paragraph">
                  <wp:posOffset>-2583180</wp:posOffset>
                </wp:positionV>
                <wp:extent cx="3362325" cy="485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569AA">
                              <w:rPr>
                                <w:sz w:val="32"/>
                                <w:szCs w:val="32"/>
                              </w:rPr>
                              <w:t>TYPE PARTY DATE HERE</w:t>
                            </w:r>
                          </w:p>
                          <w:p w:rsidR="00F4459B" w:rsidRDefault="00F4459B" w:rsidP="00F4459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TYPE PARTY TIME FROM AND 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F6C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9.5pt;margin-top:-203.4pt;width:264.75pt;height: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" filled="f" stroked="f" strokeweight=".5pt">
                <v:textbox>
                  <w:txbxContent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569AA">
                        <w:rPr>
                          <w:sz w:val="32"/>
                          <w:szCs w:val="32"/>
                        </w:rPr>
                        <w:t>TYPE PARTY DATE HERE</w:t>
                      </w:r>
                    </w:p>
                    <w:p w:rsidR="00F4459B" w:rsidRDefault="00F4459B" w:rsidP="00F4459B">
                      <w:pPr>
                        <w:spacing w:after="0" w:line="240" w:lineRule="auto"/>
                        <w:jc w:val="center"/>
                      </w:pPr>
                      <w:r>
                        <w:t>TYPE PARTY TIME FROM AND TO HERE</w:t>
                      </w:r>
                    </w:p>
                  </w:txbxContent>
                </v:textbox>
              </v:shape>
            </w:pict>
          </mc:Fallback>
        </mc:AlternateContent>
      </w:r>
      <w:r w:rsidRPr="007569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9D4EE0" wp14:editId="32E7C26A">
                <wp:simplePos x="0" y="0"/>
                <wp:positionH relativeFrom="column">
                  <wp:posOffset>5210175</wp:posOffset>
                </wp:positionH>
                <wp:positionV relativeFrom="paragraph">
                  <wp:posOffset>-2602230</wp:posOffset>
                </wp:positionV>
                <wp:extent cx="3362325" cy="485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569AA">
                              <w:rPr>
                                <w:sz w:val="32"/>
                                <w:szCs w:val="32"/>
                              </w:rPr>
                              <w:t>TYPE PARTY DATE HERE</w:t>
                            </w:r>
                          </w:p>
                          <w:p w:rsidR="00F4459B" w:rsidRDefault="00F4459B" w:rsidP="00F4459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TYPE PARTY TIME FROM AND 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4EE0" id="Text Box 7" o:spid="_x0000_s1027" type="#_x0000_t202" style="position:absolute;left:0;text-align:left;margin-left:410.25pt;margin-top:-204.9pt;width:264.75pt;height:3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" filled="f" stroked="f" strokeweight=".5pt">
                <v:textbox>
                  <w:txbxContent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569AA">
                        <w:rPr>
                          <w:sz w:val="32"/>
                          <w:szCs w:val="32"/>
                        </w:rPr>
                        <w:t>TYPE PARTY DATE HERE</w:t>
                      </w:r>
                    </w:p>
                    <w:p w:rsidR="00F4459B" w:rsidRDefault="00F4459B" w:rsidP="00F4459B">
                      <w:pPr>
                        <w:spacing w:after="0" w:line="240" w:lineRule="auto"/>
                        <w:jc w:val="center"/>
                      </w:pPr>
                      <w:r>
                        <w:t>TYPE PARTY TIME FROM AND TO HERE</w:t>
                      </w:r>
                    </w:p>
                  </w:txbxContent>
                </v:textbox>
              </v:shape>
            </w:pict>
          </mc:Fallback>
        </mc:AlternateContent>
      </w:r>
      <w:r w:rsidRPr="007569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A2A96" wp14:editId="06E07A50">
                <wp:simplePos x="0" y="0"/>
                <wp:positionH relativeFrom="column">
                  <wp:posOffset>5191125</wp:posOffset>
                </wp:positionH>
                <wp:positionV relativeFrom="paragraph">
                  <wp:posOffset>-525145</wp:posOffset>
                </wp:positionV>
                <wp:extent cx="3362325" cy="323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569AA">
                              <w:rPr>
                                <w:sz w:val="24"/>
                                <w:szCs w:val="24"/>
                              </w:rPr>
                              <w:t>TYPE RSVP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2A96" id="Text Box 9" o:spid="_x0000_s1028" type="#_x0000_t202" style="position:absolute;left:0;text-align:left;margin-left:408.75pt;margin-top:-41.35pt;width:264.75pt;height:2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" filled="f" stroked="f" strokeweight=".5pt">
                <v:textbox>
                  <w:txbxContent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569AA">
                        <w:rPr>
                          <w:sz w:val="24"/>
                          <w:szCs w:val="24"/>
                        </w:rPr>
                        <w:t>TYPE RSVP DETAILS HERE</w:t>
                      </w:r>
                    </w:p>
                  </w:txbxContent>
                </v:textbox>
              </v:shape>
            </w:pict>
          </mc:Fallback>
        </mc:AlternateContent>
      </w:r>
      <w:r w:rsidRPr="007569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0FCEB" wp14:editId="42B3B1E2">
                <wp:simplePos x="0" y="0"/>
                <wp:positionH relativeFrom="column">
                  <wp:posOffset>5193030</wp:posOffset>
                </wp:positionH>
                <wp:positionV relativeFrom="paragraph">
                  <wp:posOffset>-2054860</wp:posOffset>
                </wp:positionV>
                <wp:extent cx="3362325" cy="828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569AA">
                              <w:rPr>
                                <w:sz w:val="32"/>
                                <w:szCs w:val="32"/>
                              </w:rPr>
                              <w:t>@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69AA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ADDRESS HERE</w:t>
                            </w:r>
                          </w:p>
                          <w:p w:rsidR="00F4459B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569AA">
                              <w:rPr>
                                <w:sz w:val="28"/>
                                <w:szCs w:val="28"/>
                              </w:rPr>
                              <w:t>SECOND LINE FOR ADDRESS IF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69AA">
                              <w:rPr>
                                <w:sz w:val="28"/>
                                <w:szCs w:val="28"/>
                              </w:rPr>
                              <w:t>YOU NEED IT</w:t>
                            </w:r>
                          </w:p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THIRD LINE FOR ADDRESS IF YOU NEED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FCEB" id="Text Box 8" o:spid="_x0000_s1029" type="#_x0000_t202" style="position:absolute;left:0;text-align:left;margin-left:408.9pt;margin-top:-161.8pt;width:264.75pt;height:6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" filled="f" stroked="f" strokeweight=".5pt">
                <v:textbox>
                  <w:txbxContent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569AA">
                        <w:rPr>
                          <w:sz w:val="32"/>
                          <w:szCs w:val="32"/>
                        </w:rPr>
                        <w:t>@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69AA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>ADDRESS HERE</w:t>
                      </w:r>
                    </w:p>
                    <w:p w:rsidR="00F4459B" w:rsidRDefault="00F4459B" w:rsidP="00F4459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569AA">
                        <w:rPr>
                          <w:sz w:val="28"/>
                          <w:szCs w:val="28"/>
                        </w:rPr>
                        <w:t>SECOND LINE FOR ADDRESS IF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69AA">
                        <w:rPr>
                          <w:sz w:val="28"/>
                          <w:szCs w:val="28"/>
                        </w:rPr>
                        <w:t>YOU NEED IT</w:t>
                      </w:r>
                    </w:p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THIRD LINE FOR ADDRESS IF YOU NEED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BF2AA" wp14:editId="7F5902C6">
                <wp:simplePos x="0" y="0"/>
                <wp:positionH relativeFrom="column">
                  <wp:posOffset>1373505</wp:posOffset>
                </wp:positionH>
                <wp:positionV relativeFrom="paragraph">
                  <wp:posOffset>-2054860</wp:posOffset>
                </wp:positionV>
                <wp:extent cx="3362325" cy="857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569AA">
                              <w:rPr>
                                <w:sz w:val="32"/>
                                <w:szCs w:val="32"/>
                              </w:rPr>
                              <w:t>@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69AA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ADDRESS HERE</w:t>
                            </w:r>
                          </w:p>
                          <w:p w:rsidR="00F4459B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569AA">
                              <w:rPr>
                                <w:sz w:val="28"/>
                                <w:szCs w:val="28"/>
                              </w:rPr>
                              <w:t>SECOND LINE FOR ADDRESS IF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69AA">
                              <w:rPr>
                                <w:sz w:val="28"/>
                                <w:szCs w:val="28"/>
                              </w:rPr>
                              <w:t>YOU NEED IT</w:t>
                            </w:r>
                          </w:p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THIRD LINE FOR ADDRESS IF YOU NEED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F2AA" id="Text Box 4" o:spid="_x0000_s1030" type="#_x0000_t202" style="position:absolute;left:0;text-align:left;margin-left:108.15pt;margin-top:-161.8pt;width:264.75pt;height:6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" filled="f" stroked="f" strokeweight=".5pt">
                <v:textbox>
                  <w:txbxContent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569AA">
                        <w:rPr>
                          <w:sz w:val="32"/>
                          <w:szCs w:val="32"/>
                        </w:rPr>
                        <w:t>@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69AA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>ADDRESS HERE</w:t>
                      </w:r>
                    </w:p>
                    <w:p w:rsidR="00F4459B" w:rsidRDefault="00F4459B" w:rsidP="00F4459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569AA">
                        <w:rPr>
                          <w:sz w:val="28"/>
                          <w:szCs w:val="28"/>
                        </w:rPr>
                        <w:t>SECOND LINE FOR ADDRESS IF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69AA">
                        <w:rPr>
                          <w:sz w:val="28"/>
                          <w:szCs w:val="28"/>
                        </w:rPr>
                        <w:t>YOU NEED IT</w:t>
                      </w:r>
                    </w:p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THIRD LINE FOR ADDRESS IF YOU NEED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C6DC8" wp14:editId="019C41D7">
                <wp:simplePos x="0" y="0"/>
                <wp:positionH relativeFrom="column">
                  <wp:posOffset>1371600</wp:posOffset>
                </wp:positionH>
                <wp:positionV relativeFrom="paragraph">
                  <wp:posOffset>-525145</wp:posOffset>
                </wp:positionV>
                <wp:extent cx="3362325" cy="323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59B" w:rsidRPr="007569AA" w:rsidRDefault="00F4459B" w:rsidP="00F4459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569AA">
                              <w:rPr>
                                <w:sz w:val="24"/>
                                <w:szCs w:val="24"/>
                              </w:rPr>
                              <w:t>TYPE RSVP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C6DC8" id="Text Box 5" o:spid="_x0000_s1031" type="#_x0000_t202" style="position:absolute;left:0;text-align:left;margin-left:108pt;margin-top:-41.35pt;width:264.7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" filled="f" stroked="f" strokeweight=".5pt">
                <v:textbox>
                  <w:txbxContent>
                    <w:p w:rsidR="00F4459B" w:rsidRPr="007569AA" w:rsidRDefault="00F4459B" w:rsidP="00F4459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569AA">
                        <w:rPr>
                          <w:sz w:val="24"/>
                          <w:szCs w:val="24"/>
                        </w:rPr>
                        <w:t>TYPE RSVP DETAILS HERE</w:t>
                      </w:r>
                    </w:p>
                  </w:txbxContent>
                </v:textbox>
              </v:shape>
            </w:pict>
          </mc:Fallback>
        </mc:AlternateContent>
      </w:r>
      <w:r w:rsidR="00D838C4">
        <w:t xml:space="preserve">Highlight and overwrite text with your own party details where indicated. You can change the font on the editable areas any way you like. </w:t>
      </w:r>
    </w:p>
    <w:p w:rsidR="00F4459B" w:rsidRDefault="00D838C4" w:rsidP="00F4459B">
      <w:pPr>
        <w:jc w:val="center"/>
      </w:pPr>
      <w:r>
        <w:t>Once finished, print onto 120gsm card and cut out. Have fun at your party!</w:t>
      </w:r>
      <w:r w:rsidR="00F4459B" w:rsidRPr="00F4459B">
        <w:t xml:space="preserve"> </w:t>
      </w:r>
    </w:p>
    <w:p w:rsidR="003A0B00" w:rsidRDefault="003A0B00" w:rsidP="00D838C4">
      <w:pPr>
        <w:spacing w:after="0" w:line="240" w:lineRule="auto"/>
        <w:ind w:left="1440"/>
      </w:pPr>
      <w:bookmarkStart w:id="0" w:name="_GoBack"/>
      <w:bookmarkEnd w:id="0"/>
    </w:p>
    <w:sectPr w:rsidR="003A0B00" w:rsidSect="004B0251">
      <w:headerReference w:type="default" r:id="rId6"/>
      <w:footerReference w:type="default" r:id="rId7"/>
      <w:pgSz w:w="16838" w:h="11906" w:orient="landscape"/>
      <w:pgMar w:top="284" w:right="567" w:bottom="284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8F8" w:rsidRDefault="00AD08F8" w:rsidP="00222573">
      <w:pPr>
        <w:spacing w:after="0" w:line="240" w:lineRule="auto"/>
      </w:pPr>
      <w:r>
        <w:separator/>
      </w:r>
    </w:p>
  </w:endnote>
  <w:endnote w:type="continuationSeparator" w:id="0">
    <w:p w:rsidR="00AD08F8" w:rsidRDefault="00AD08F8" w:rsidP="00222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nchBox Light">
    <w:panose1 w:val="00000000000000000000"/>
    <w:charset w:val="00"/>
    <w:family w:val="modern"/>
    <w:notTrueType/>
    <w:pitch w:val="variable"/>
    <w:sig w:usb0="A00002AF" w:usb1="4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573" w:rsidRDefault="00222573" w:rsidP="00222573">
    <w:pPr>
      <w:pStyle w:val="Footer"/>
      <w:jc w:val="right"/>
    </w:pPr>
  </w:p>
  <w:p w:rsidR="00222573" w:rsidRPr="00222573" w:rsidRDefault="00B446AE" w:rsidP="007672E5">
    <w:pPr>
      <w:pStyle w:val="Footer"/>
      <w:jc w:val="center"/>
      <w:rPr>
        <w:rFonts w:ascii="LunchBox Light" w:hAnsi="LunchBox Light"/>
        <w:sz w:val="28"/>
        <w:szCs w:val="28"/>
      </w:rPr>
    </w:pPr>
    <w:r>
      <w:rPr>
        <w:rFonts w:ascii="LunchBox Light" w:hAnsi="LunchBox Light"/>
        <w:noProof/>
        <w:sz w:val="28"/>
        <w:szCs w:val="28"/>
        <w:lang w:eastAsia="en-AU"/>
      </w:rPr>
      <w:drawing>
        <wp:inline distT="0" distB="0" distL="0" distR="0">
          <wp:extent cx="2019300" cy="57426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umlyfe logo with url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9030" cy="588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8F8" w:rsidRDefault="00AD08F8" w:rsidP="00222573">
      <w:pPr>
        <w:spacing w:after="0" w:line="240" w:lineRule="auto"/>
      </w:pPr>
      <w:r>
        <w:separator/>
      </w:r>
    </w:p>
  </w:footnote>
  <w:footnote w:type="continuationSeparator" w:id="0">
    <w:p w:rsidR="00AD08F8" w:rsidRDefault="00AD08F8" w:rsidP="00222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05858"/>
      <w:temporary/>
      <w:showingPlcHdr/>
      <w15:appearance w15:val="hidden"/>
    </w:sdtPr>
    <w:sdtEndPr/>
    <w:sdtContent>
      <w:p w:rsidR="009355AB" w:rsidRDefault="009F7524" w:rsidP="009F7524">
        <w:pPr>
          <w:pStyle w:val="Header"/>
          <w:jc w:val="center"/>
        </w:pPr>
        <w:r>
          <w:rPr>
            <w:noProof/>
            <w:lang w:eastAsia="en-AU"/>
          </w:rPr>
          <w:drawing>
            <wp:inline distT="0" distB="0" distL="0" distR="0" wp14:anchorId="0BB72DD2" wp14:editId="0D6591CE">
              <wp:extent cx="3779520" cy="5327904"/>
              <wp:effectExtent l="0" t="0" r="0" b="635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low party invite blank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79520" cy="53279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AU"/>
          </w:rPr>
          <w:drawing>
            <wp:inline distT="0" distB="0" distL="0" distR="0" wp14:anchorId="37D3B90A" wp14:editId="506E833B">
              <wp:extent cx="3779520" cy="5327904"/>
              <wp:effectExtent l="0" t="0" r="0" b="635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low party invite blank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79520" cy="53279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9355AB" w:rsidRDefault="009355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9B"/>
    <w:rsid w:val="000B3DF0"/>
    <w:rsid w:val="00222573"/>
    <w:rsid w:val="003A0B00"/>
    <w:rsid w:val="004B0251"/>
    <w:rsid w:val="006362F1"/>
    <w:rsid w:val="007672E5"/>
    <w:rsid w:val="009355AB"/>
    <w:rsid w:val="009F7524"/>
    <w:rsid w:val="00AC27D6"/>
    <w:rsid w:val="00AD08F8"/>
    <w:rsid w:val="00B446AE"/>
    <w:rsid w:val="00BA7519"/>
    <w:rsid w:val="00D04599"/>
    <w:rsid w:val="00D838C4"/>
    <w:rsid w:val="00F4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41E1F6-249B-4E0C-AE5E-5609CD35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573"/>
  </w:style>
  <w:style w:type="paragraph" w:styleId="Footer">
    <w:name w:val="footer"/>
    <w:basedOn w:val="Normal"/>
    <w:link w:val="FooterChar"/>
    <w:uiPriority w:val="99"/>
    <w:unhideWhenUsed/>
    <w:rsid w:val="00222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573"/>
  </w:style>
  <w:style w:type="character" w:styleId="PlaceholderText">
    <w:name w:val="Placeholder Text"/>
    <w:basedOn w:val="DefaultParagraphFont"/>
    <w:uiPriority w:val="99"/>
    <w:semiHidden/>
    <w:rsid w:val="00D04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nwyn\Bron\General\Party\Glow\GLOW%20party%20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GLOW party invitation.dotx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</dc:creator>
  <cp:keywords/>
  <dc:description/>
  <cp:lastModifiedBy>Maxabella Loves</cp:lastModifiedBy>
  <cp:revision>2</cp:revision>
  <cp:lastPrinted>2015-06-08T03:26:00Z</cp:lastPrinted>
  <dcterms:created xsi:type="dcterms:W3CDTF">2018-07-23T07:38:00Z</dcterms:created>
  <dcterms:modified xsi:type="dcterms:W3CDTF">2018-07-23T07:38:00Z</dcterms:modified>
</cp:coreProperties>
</file>